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C9A0C0" w14:textId="67AC4A3E" w:rsidR="00B54645" w:rsidRPr="0042592F" w:rsidRDefault="00BA02FA" w:rsidP="003A799C">
      <w:pPr>
        <w:jc w:val="center"/>
        <w:rPr>
          <w:rFonts w:ascii="Times New Roman" w:hAnsi="Times New Roman" w:cs="Times New Roman"/>
          <w:b/>
          <w:color w:val="000090"/>
          <w:sz w:val="22"/>
        </w:rPr>
      </w:pPr>
      <w:r w:rsidRPr="00BA02FA">
        <w:rPr>
          <w:rFonts w:ascii="Times New Roman" w:hAnsi="Times New Roman" w:cs="Times New Roman"/>
          <w:b/>
          <w:noProof/>
          <w:color w:val="000090"/>
          <w:sz w:val="22"/>
        </w:rPr>
        <w:drawing>
          <wp:inline distT="0" distB="0" distL="0" distR="0" wp14:anchorId="57A91738" wp14:editId="1E9B36C3">
            <wp:extent cx="2627518" cy="8438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8525" b="3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518" cy="843827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F0A1F" w14:textId="1CA51051" w:rsidR="0079077D" w:rsidRDefault="0079077D" w:rsidP="001312CE">
      <w:pPr>
        <w:spacing w:before="160"/>
        <w:rPr>
          <w:rFonts w:ascii="Georgia" w:hAnsi="Georgia"/>
          <w:b/>
        </w:rPr>
      </w:pPr>
      <w:r>
        <w:rPr>
          <w:noProof/>
          <w:color w:val="00457B"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B36E8CB" wp14:editId="3BCA72E1">
            <wp:simplePos x="0" y="0"/>
            <wp:positionH relativeFrom="column">
              <wp:posOffset>678180</wp:posOffset>
            </wp:positionH>
            <wp:positionV relativeFrom="paragraph">
              <wp:posOffset>165100</wp:posOffset>
            </wp:positionV>
            <wp:extent cx="1593215" cy="15570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1" b="15333"/>
                    <a:stretch/>
                  </pic:blipFill>
                  <pic:spPr bwMode="auto">
                    <a:xfrm>
                      <a:off x="0" y="0"/>
                      <a:ext cx="1593215" cy="155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E1F18" w14:textId="39AC22CA" w:rsidR="00AF7336" w:rsidRPr="006B4F5E" w:rsidRDefault="008E0F3A" w:rsidP="00027AAA">
      <w:pPr>
        <w:spacing w:before="160"/>
        <w:ind w:firstLine="720"/>
        <w:rPr>
          <w:rFonts w:cstheme="minorHAnsi"/>
          <w:sz w:val="21"/>
          <w:szCs w:val="21"/>
        </w:rPr>
      </w:pPr>
      <w:r w:rsidRPr="006B4F5E">
        <w:rPr>
          <w:rFonts w:cstheme="minorHAnsi"/>
          <w:b/>
          <w:sz w:val="36"/>
          <w:szCs w:val="36"/>
        </w:rPr>
        <w:t xml:space="preserve">Jennifer D. </w:t>
      </w:r>
      <w:r w:rsidR="005A5561" w:rsidRPr="006B4F5E">
        <w:rPr>
          <w:rFonts w:cstheme="minorHAnsi"/>
          <w:b/>
          <w:sz w:val="36"/>
          <w:szCs w:val="36"/>
        </w:rPr>
        <w:t>Alexander</w:t>
      </w:r>
      <w:r w:rsidR="00376A9E" w:rsidRPr="006B4F5E">
        <w:rPr>
          <w:rFonts w:cstheme="minorHAnsi"/>
          <w:b/>
          <w:sz w:val="36"/>
          <w:szCs w:val="36"/>
        </w:rPr>
        <w:t>,</w:t>
      </w:r>
      <w:r w:rsidRPr="006B4F5E">
        <w:rPr>
          <w:rFonts w:cstheme="minorHAnsi"/>
          <w:b/>
          <w:sz w:val="36"/>
          <w:szCs w:val="36"/>
        </w:rPr>
        <w:t xml:space="preserve"> Ed</w:t>
      </w:r>
      <w:r w:rsidR="00D30652" w:rsidRPr="006B4F5E">
        <w:rPr>
          <w:rFonts w:cstheme="minorHAnsi"/>
          <w:b/>
          <w:sz w:val="36"/>
          <w:szCs w:val="36"/>
        </w:rPr>
        <w:t>.D.</w:t>
      </w:r>
    </w:p>
    <w:p w14:paraId="65C0FD7F" w14:textId="32B5A601" w:rsidR="00AF7336" w:rsidRPr="006B4F5E" w:rsidRDefault="003F18BA" w:rsidP="00027AAA">
      <w:pPr>
        <w:ind w:firstLine="720"/>
        <w:rPr>
          <w:rFonts w:cstheme="minorHAnsi"/>
          <w:sz w:val="28"/>
          <w:szCs w:val="28"/>
        </w:rPr>
      </w:pPr>
      <w:r w:rsidRPr="006B4F5E">
        <w:rPr>
          <w:rFonts w:cstheme="minorHAnsi"/>
          <w:sz w:val="28"/>
          <w:szCs w:val="28"/>
        </w:rPr>
        <w:t>Associate</w:t>
      </w:r>
      <w:r w:rsidR="008E0F3A" w:rsidRPr="006B4F5E">
        <w:rPr>
          <w:rFonts w:cstheme="minorHAnsi"/>
          <w:sz w:val="28"/>
          <w:szCs w:val="28"/>
        </w:rPr>
        <w:t xml:space="preserve"> </w:t>
      </w:r>
      <w:r w:rsidR="00D30652" w:rsidRPr="006B4F5E">
        <w:rPr>
          <w:rFonts w:cstheme="minorHAnsi"/>
          <w:sz w:val="28"/>
          <w:szCs w:val="28"/>
        </w:rPr>
        <w:t>Professor of Education</w:t>
      </w:r>
    </w:p>
    <w:p w14:paraId="130E55CB" w14:textId="250B0559" w:rsidR="00AF7336" w:rsidRPr="006B4F5E" w:rsidRDefault="008E0F3A" w:rsidP="004A0478">
      <w:pPr>
        <w:rPr>
          <w:rFonts w:cstheme="minorHAnsi"/>
          <w:sz w:val="28"/>
          <w:szCs w:val="28"/>
        </w:rPr>
      </w:pPr>
      <w:r w:rsidRPr="006B4F5E">
        <w:rPr>
          <w:rFonts w:cstheme="minorHAnsi"/>
          <w:sz w:val="28"/>
          <w:szCs w:val="28"/>
        </w:rPr>
        <w:t xml:space="preserve"> </w:t>
      </w:r>
    </w:p>
    <w:p w14:paraId="132B4012" w14:textId="45387574" w:rsidR="00AF7336" w:rsidRPr="006B4F5E" w:rsidRDefault="00AF7336" w:rsidP="00027AAA">
      <w:pPr>
        <w:ind w:firstLine="720"/>
        <w:rPr>
          <w:rFonts w:cstheme="minorHAnsi"/>
          <w:sz w:val="28"/>
          <w:szCs w:val="28"/>
        </w:rPr>
      </w:pPr>
      <w:r w:rsidRPr="006B4F5E">
        <w:rPr>
          <w:rFonts w:cstheme="minorHAnsi"/>
          <w:sz w:val="28"/>
          <w:szCs w:val="28"/>
        </w:rPr>
        <w:t xml:space="preserve">Office:   </w:t>
      </w:r>
      <w:r w:rsidR="006503DF" w:rsidRPr="006B4F5E">
        <w:rPr>
          <w:rFonts w:cstheme="minorHAnsi"/>
          <w:sz w:val="28"/>
          <w:szCs w:val="28"/>
        </w:rPr>
        <w:t>Spalding,</w:t>
      </w:r>
      <w:r w:rsidR="00D65C0C" w:rsidRPr="006B4F5E">
        <w:rPr>
          <w:rFonts w:cstheme="minorHAnsi"/>
          <w:sz w:val="28"/>
          <w:szCs w:val="28"/>
        </w:rPr>
        <w:t xml:space="preserve"> Room </w:t>
      </w:r>
      <w:r w:rsidR="00B15779" w:rsidRPr="006B4F5E">
        <w:rPr>
          <w:rFonts w:cstheme="minorHAnsi"/>
          <w:sz w:val="28"/>
          <w:szCs w:val="28"/>
        </w:rPr>
        <w:t>110</w:t>
      </w:r>
    </w:p>
    <w:p w14:paraId="219CCCE8" w14:textId="5CE9DAC3" w:rsidR="00AF7336" w:rsidRPr="006B4F5E" w:rsidRDefault="005F6E2B" w:rsidP="00027AAA">
      <w:pPr>
        <w:ind w:left="720" w:firstLine="720"/>
        <w:rPr>
          <w:rFonts w:cstheme="minorHAnsi"/>
          <w:i/>
          <w:sz w:val="28"/>
          <w:szCs w:val="28"/>
        </w:rPr>
      </w:pPr>
      <w:r w:rsidRPr="006B4F5E">
        <w:rPr>
          <w:rFonts w:cstheme="minorHAnsi"/>
          <w:sz w:val="28"/>
          <w:szCs w:val="28"/>
        </w:rPr>
        <w:t xml:space="preserve">E-Mail: </w:t>
      </w:r>
      <w:hyperlink r:id="rId10" w:history="1">
        <w:r w:rsidR="003F18BA" w:rsidRPr="006B4F5E">
          <w:rPr>
            <w:rStyle w:val="Hyperlink"/>
            <w:rFonts w:cstheme="minorHAnsi"/>
            <w:i/>
            <w:sz w:val="28"/>
            <w:szCs w:val="28"/>
          </w:rPr>
          <w:t>jdalexander@lcsc.edu</w:t>
        </w:r>
      </w:hyperlink>
    </w:p>
    <w:p w14:paraId="05D203C2" w14:textId="50B97170" w:rsidR="000E490B" w:rsidRPr="006B4F5E" w:rsidRDefault="000E490B" w:rsidP="00027AAA">
      <w:pPr>
        <w:ind w:firstLine="720"/>
        <w:rPr>
          <w:rFonts w:cstheme="minorHAnsi"/>
          <w:iCs/>
          <w:sz w:val="28"/>
          <w:szCs w:val="28"/>
        </w:rPr>
      </w:pPr>
      <w:r w:rsidRPr="006B4F5E">
        <w:rPr>
          <w:rFonts w:cstheme="minorHAnsi"/>
          <w:iCs/>
          <w:sz w:val="28"/>
          <w:szCs w:val="28"/>
        </w:rPr>
        <w:t>Phone: 208-792-</w:t>
      </w:r>
      <w:r w:rsidR="006B4F5E" w:rsidRPr="006B4F5E">
        <w:rPr>
          <w:rFonts w:cstheme="minorHAnsi"/>
          <w:iCs/>
          <w:sz w:val="28"/>
          <w:szCs w:val="28"/>
        </w:rPr>
        <w:t>2430</w:t>
      </w:r>
    </w:p>
    <w:p w14:paraId="2CC02A72" w14:textId="77777777" w:rsidR="00AF7336" w:rsidRPr="006B4F5E" w:rsidRDefault="00AF7336" w:rsidP="00AF7336">
      <w:pPr>
        <w:rPr>
          <w:rFonts w:cstheme="minorHAnsi"/>
        </w:rPr>
      </w:pPr>
    </w:p>
    <w:p w14:paraId="012CF00A" w14:textId="77777777" w:rsidR="00AF7336" w:rsidRPr="006B4F5E" w:rsidRDefault="00AF7336" w:rsidP="00AF7336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260"/>
        <w:gridCol w:w="1710"/>
        <w:gridCol w:w="1620"/>
        <w:gridCol w:w="1620"/>
        <w:gridCol w:w="1530"/>
        <w:gridCol w:w="1620"/>
      </w:tblGrid>
      <w:tr w:rsidR="00485FD3" w:rsidRPr="006B4F5E" w14:paraId="2E4F1F7A" w14:textId="77777777" w:rsidTr="00214D2B">
        <w:trPr>
          <w:trHeight w:val="386"/>
        </w:trPr>
        <w:tc>
          <w:tcPr>
            <w:tcW w:w="9360" w:type="dxa"/>
            <w:gridSpan w:val="6"/>
          </w:tcPr>
          <w:p w14:paraId="66032724" w14:textId="77777777" w:rsidR="00AD7D9B" w:rsidRPr="006B4F5E" w:rsidRDefault="00AD7D9B" w:rsidP="00BA02FA">
            <w:pPr>
              <w:spacing w:before="60" w:after="60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347DDCB1" w14:textId="253ABF4B" w:rsidR="0019716B" w:rsidRPr="006B4F5E" w:rsidRDefault="004A3396" w:rsidP="00BA02FA">
            <w:pPr>
              <w:spacing w:before="60" w:after="6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6B4F5E">
              <w:rPr>
                <w:rFonts w:cstheme="minorHAnsi"/>
                <w:b/>
                <w:sz w:val="32"/>
                <w:szCs w:val="32"/>
              </w:rPr>
              <w:t>Fall</w:t>
            </w:r>
            <w:r w:rsidR="00AD7D9B" w:rsidRPr="006B4F5E">
              <w:rPr>
                <w:rFonts w:cstheme="minorHAnsi"/>
                <w:b/>
                <w:sz w:val="32"/>
                <w:szCs w:val="32"/>
              </w:rPr>
              <w:t xml:space="preserve"> 202</w:t>
            </w:r>
            <w:r w:rsidR="00B15779" w:rsidRPr="006B4F5E">
              <w:rPr>
                <w:rFonts w:cstheme="minorHAnsi"/>
                <w:b/>
                <w:sz w:val="32"/>
                <w:szCs w:val="32"/>
              </w:rPr>
              <w:t>6</w:t>
            </w:r>
          </w:p>
          <w:p w14:paraId="2A11081C" w14:textId="0A8E3938" w:rsidR="00614AA9" w:rsidRPr="006B4F5E" w:rsidRDefault="00AE7038" w:rsidP="00BA02FA">
            <w:pPr>
              <w:spacing w:after="60"/>
              <w:ind w:left="90"/>
              <w:jc w:val="center"/>
              <w:rPr>
                <w:rFonts w:cstheme="minorHAnsi"/>
                <w:sz w:val="22"/>
                <w:szCs w:val="22"/>
              </w:rPr>
            </w:pPr>
            <w:r w:rsidRPr="006B4F5E">
              <w:rPr>
                <w:rFonts w:cstheme="minorHAnsi"/>
                <w:sz w:val="22"/>
                <w:szCs w:val="22"/>
              </w:rPr>
              <w:t xml:space="preserve">Dr. </w:t>
            </w:r>
            <w:r w:rsidR="005A5561" w:rsidRPr="006B4F5E">
              <w:rPr>
                <w:rFonts w:cstheme="minorHAnsi"/>
                <w:sz w:val="22"/>
                <w:szCs w:val="22"/>
              </w:rPr>
              <w:t>Alexander</w:t>
            </w:r>
            <w:r w:rsidRPr="006B4F5E">
              <w:rPr>
                <w:rFonts w:cstheme="minorHAnsi"/>
                <w:sz w:val="22"/>
                <w:szCs w:val="22"/>
              </w:rPr>
              <w:t xml:space="preserve"> is available during office times indicated below and</w:t>
            </w:r>
          </w:p>
          <w:p w14:paraId="7309840D" w14:textId="7D5439CF" w:rsidR="00D218CB" w:rsidRPr="006B4F5E" w:rsidRDefault="00AE7038" w:rsidP="00BA02FA">
            <w:pPr>
              <w:spacing w:after="60"/>
              <w:ind w:left="9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additional times, by appointment.</w:t>
            </w:r>
          </w:p>
          <w:p w14:paraId="28F8423E" w14:textId="4FF55635" w:rsidR="00AE7038" w:rsidRPr="006B4F5E" w:rsidRDefault="00130945" w:rsidP="00BA02FA">
            <w:pPr>
              <w:spacing w:after="60"/>
              <w:ind w:left="90"/>
              <w:jc w:val="center"/>
              <w:rPr>
                <w:rFonts w:cstheme="minorHAnsi"/>
                <w:sz w:val="22"/>
                <w:szCs w:val="22"/>
              </w:rPr>
            </w:pPr>
            <w:r w:rsidRPr="006B4F5E">
              <w:rPr>
                <w:rFonts w:cstheme="minorHAnsi"/>
                <w:sz w:val="22"/>
                <w:szCs w:val="22"/>
              </w:rPr>
              <w:t>Please contact her</w:t>
            </w:r>
            <w:r w:rsidR="00AE7038" w:rsidRPr="006B4F5E">
              <w:rPr>
                <w:rFonts w:cstheme="minorHAnsi"/>
                <w:sz w:val="22"/>
                <w:szCs w:val="22"/>
              </w:rPr>
              <w:t xml:space="preserve"> by email (</w:t>
            </w:r>
            <w:r w:rsidRPr="006B4F5E">
              <w:rPr>
                <w:rFonts w:cstheme="minorHAnsi"/>
                <w:sz w:val="22"/>
                <w:szCs w:val="22"/>
                <w:u w:val="single"/>
              </w:rPr>
              <w:t>jd</w:t>
            </w:r>
            <w:r w:rsidR="003F18BA" w:rsidRPr="006B4F5E">
              <w:rPr>
                <w:rFonts w:cstheme="minorHAnsi"/>
                <w:sz w:val="22"/>
                <w:szCs w:val="22"/>
                <w:u w:val="single"/>
              </w:rPr>
              <w:t>alexander</w:t>
            </w:r>
            <w:r w:rsidR="00AE7038" w:rsidRPr="006B4F5E">
              <w:rPr>
                <w:rFonts w:cstheme="minorHAnsi"/>
                <w:sz w:val="22"/>
                <w:szCs w:val="22"/>
                <w:u w:val="single"/>
              </w:rPr>
              <w:t>@lcsc.edu</w:t>
            </w:r>
            <w:r w:rsidR="00AE7038" w:rsidRPr="006B4F5E">
              <w:rPr>
                <w:rFonts w:cstheme="minorHAnsi"/>
                <w:sz w:val="22"/>
                <w:szCs w:val="22"/>
              </w:rPr>
              <w:t>) to schedule an appointment.</w:t>
            </w:r>
          </w:p>
          <w:p w14:paraId="4CA6992D" w14:textId="300E2042" w:rsidR="00BA02FA" w:rsidRPr="006B4F5E" w:rsidRDefault="00BA02FA" w:rsidP="00BA02FA">
            <w:pPr>
              <w:spacing w:after="60"/>
              <w:ind w:left="86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485FD3" w:rsidRPr="006B4F5E" w14:paraId="6CA923C6" w14:textId="77777777" w:rsidTr="009B2400">
        <w:tc>
          <w:tcPr>
            <w:tcW w:w="1260" w:type="dxa"/>
            <w:shd w:val="clear" w:color="auto" w:fill="D9D9D9" w:themeFill="background1" w:themeFillShade="D9"/>
          </w:tcPr>
          <w:p w14:paraId="17B424A8" w14:textId="03AF2851" w:rsidR="00777DDE" w:rsidRPr="006B4F5E" w:rsidRDefault="00777DDE" w:rsidP="00AF733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74EEF94D" w14:textId="3384AB5F" w:rsidR="00777DDE" w:rsidRPr="006B4F5E" w:rsidRDefault="00AF7336" w:rsidP="00AF7336">
            <w:pPr>
              <w:jc w:val="center"/>
              <w:rPr>
                <w:rFonts w:cstheme="minorHAnsi"/>
                <w:b/>
              </w:rPr>
            </w:pPr>
            <w:r w:rsidRPr="006B4F5E">
              <w:rPr>
                <w:rFonts w:cstheme="minorHAnsi"/>
                <w:b/>
              </w:rPr>
              <w:t>Monday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0EDEE8A0" w14:textId="26DDFE41" w:rsidR="00777DDE" w:rsidRPr="006B4F5E" w:rsidRDefault="00AF7336" w:rsidP="00AF7336">
            <w:pPr>
              <w:jc w:val="center"/>
              <w:rPr>
                <w:rFonts w:cstheme="minorHAnsi"/>
                <w:b/>
              </w:rPr>
            </w:pPr>
            <w:r w:rsidRPr="006B4F5E">
              <w:rPr>
                <w:rFonts w:cstheme="minorHAnsi"/>
                <w:b/>
              </w:rPr>
              <w:t>Tuesday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188EFA19" w14:textId="651DBB2A" w:rsidR="00777DDE" w:rsidRPr="006B4F5E" w:rsidRDefault="00AF7336" w:rsidP="00AF7336">
            <w:pPr>
              <w:jc w:val="center"/>
              <w:rPr>
                <w:rFonts w:cstheme="minorHAnsi"/>
                <w:b/>
              </w:rPr>
            </w:pPr>
            <w:r w:rsidRPr="006B4F5E">
              <w:rPr>
                <w:rFonts w:cstheme="minorHAnsi"/>
                <w:b/>
              </w:rPr>
              <w:t>Wednesday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01D5EDC" w14:textId="02554124" w:rsidR="00777DDE" w:rsidRPr="006B4F5E" w:rsidRDefault="00AF7336" w:rsidP="00AF7336">
            <w:pPr>
              <w:jc w:val="center"/>
              <w:rPr>
                <w:rFonts w:cstheme="minorHAnsi"/>
                <w:b/>
              </w:rPr>
            </w:pPr>
            <w:r w:rsidRPr="006B4F5E">
              <w:rPr>
                <w:rFonts w:cstheme="minorHAnsi"/>
                <w:b/>
              </w:rPr>
              <w:t>Thursday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41CCE63A" w14:textId="2C5EC006" w:rsidR="00777DDE" w:rsidRPr="006B4F5E" w:rsidRDefault="00AF7336" w:rsidP="00AF7336">
            <w:pPr>
              <w:jc w:val="center"/>
              <w:rPr>
                <w:rFonts w:cstheme="minorHAnsi"/>
                <w:b/>
              </w:rPr>
            </w:pPr>
            <w:r w:rsidRPr="006B4F5E">
              <w:rPr>
                <w:rFonts w:cstheme="minorHAnsi"/>
                <w:b/>
              </w:rPr>
              <w:t>Friday</w:t>
            </w:r>
          </w:p>
        </w:tc>
      </w:tr>
      <w:tr w:rsidR="009B2400" w:rsidRPr="006B4F5E" w14:paraId="64C22C4E" w14:textId="77777777" w:rsidTr="009B2400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91BEFCD" w14:textId="3152EA9D" w:rsidR="009B2400" w:rsidRPr="006B4F5E" w:rsidRDefault="009B2400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8:00</w:t>
            </w:r>
          </w:p>
        </w:tc>
        <w:tc>
          <w:tcPr>
            <w:tcW w:w="1710" w:type="dxa"/>
            <w:vMerge w:val="restart"/>
            <w:vAlign w:val="center"/>
          </w:tcPr>
          <w:p w14:paraId="5FCB544D" w14:textId="2238104A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 xml:space="preserve">Grade and prep </w:t>
            </w:r>
          </w:p>
        </w:tc>
        <w:tc>
          <w:tcPr>
            <w:tcW w:w="1620" w:type="dxa"/>
            <w:vMerge w:val="restart"/>
            <w:vAlign w:val="center"/>
          </w:tcPr>
          <w:p w14:paraId="1FFD7F67" w14:textId="77777777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 xml:space="preserve">Grade and prep </w:t>
            </w:r>
          </w:p>
          <w:p w14:paraId="166DFD18" w14:textId="4A469884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14934382" w14:textId="4C722719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Interns</w:t>
            </w:r>
            <w:r w:rsidR="006B4F5E" w:rsidRPr="006B4F5E">
              <w:rPr>
                <w:rFonts w:cstheme="minorHAnsi"/>
                <w:sz w:val="20"/>
                <w:szCs w:val="20"/>
              </w:rPr>
              <w:t>, Grade and Prep,</w:t>
            </w:r>
            <w:r w:rsidRPr="006B4F5E">
              <w:rPr>
                <w:rFonts w:cstheme="minorHAnsi"/>
                <w:sz w:val="20"/>
                <w:szCs w:val="20"/>
              </w:rPr>
              <w:t xml:space="preserve"> and Program work </w:t>
            </w:r>
          </w:p>
        </w:tc>
        <w:tc>
          <w:tcPr>
            <w:tcW w:w="1530" w:type="dxa"/>
            <w:vMerge w:val="restart"/>
            <w:vAlign w:val="center"/>
          </w:tcPr>
          <w:p w14:paraId="70919822" w14:textId="5B1A2671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Grade and prep</w:t>
            </w:r>
          </w:p>
        </w:tc>
        <w:tc>
          <w:tcPr>
            <w:tcW w:w="1620" w:type="dxa"/>
            <w:vMerge w:val="restart"/>
            <w:vAlign w:val="center"/>
          </w:tcPr>
          <w:p w14:paraId="1C863C40" w14:textId="78EB3633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Service and Scholarship</w:t>
            </w:r>
          </w:p>
        </w:tc>
      </w:tr>
      <w:tr w:rsidR="009B2400" w:rsidRPr="006B4F5E" w14:paraId="1B81FA85" w14:textId="77777777" w:rsidTr="009B2400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82A8A00" w14:textId="6ED8BA23" w:rsidR="009B2400" w:rsidRPr="006B4F5E" w:rsidRDefault="009B2400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9:00</w:t>
            </w:r>
          </w:p>
        </w:tc>
        <w:tc>
          <w:tcPr>
            <w:tcW w:w="1710" w:type="dxa"/>
            <w:vMerge/>
            <w:vAlign w:val="center"/>
          </w:tcPr>
          <w:p w14:paraId="62FCD76C" w14:textId="06D8F5E0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18E137A2" w14:textId="2234AAE3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131FFCD3" w14:textId="380F2BD9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4D32DC41" w14:textId="22D09F3B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33388CE5" w14:textId="5B8BF205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B2400" w:rsidRPr="006B4F5E" w14:paraId="435B5DB4" w14:textId="77777777" w:rsidTr="009B2400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EF26C3E" w14:textId="2B454F15" w:rsidR="009B2400" w:rsidRPr="006B4F5E" w:rsidRDefault="009B2400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10:00</w:t>
            </w:r>
          </w:p>
        </w:tc>
        <w:tc>
          <w:tcPr>
            <w:tcW w:w="1710" w:type="dxa"/>
            <w:vMerge/>
            <w:shd w:val="clear" w:color="auto" w:fill="F2F2F2" w:themeFill="background1" w:themeFillShade="F2"/>
            <w:vAlign w:val="center"/>
          </w:tcPr>
          <w:p w14:paraId="252F4A43" w14:textId="4450A710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FFF2CC" w:themeFill="accent4" w:themeFillTint="33"/>
            <w:vAlign w:val="center"/>
          </w:tcPr>
          <w:p w14:paraId="2240A79C" w14:textId="0199BE2F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Office Hours</w:t>
            </w:r>
          </w:p>
        </w:tc>
        <w:tc>
          <w:tcPr>
            <w:tcW w:w="1620" w:type="dxa"/>
            <w:vMerge/>
            <w:shd w:val="clear" w:color="auto" w:fill="F2F2F2" w:themeFill="background1" w:themeFillShade="F2"/>
            <w:vAlign w:val="center"/>
          </w:tcPr>
          <w:p w14:paraId="256AD926" w14:textId="4B89B90E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FFF2CC" w:themeFill="accent4" w:themeFillTint="33"/>
            <w:vAlign w:val="center"/>
          </w:tcPr>
          <w:p w14:paraId="0F19599B" w14:textId="693196F6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Office Hours</w:t>
            </w:r>
          </w:p>
        </w:tc>
        <w:tc>
          <w:tcPr>
            <w:tcW w:w="1620" w:type="dxa"/>
            <w:vMerge/>
            <w:vAlign w:val="center"/>
          </w:tcPr>
          <w:p w14:paraId="5A8F37C5" w14:textId="01BDFAA6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B2400" w:rsidRPr="006B4F5E" w14:paraId="584A159D" w14:textId="77777777" w:rsidTr="009B2400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32693C4" w14:textId="1DC282C4" w:rsidR="009B2400" w:rsidRPr="006B4F5E" w:rsidRDefault="009B2400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11:00</w:t>
            </w:r>
          </w:p>
        </w:tc>
        <w:tc>
          <w:tcPr>
            <w:tcW w:w="1710" w:type="dxa"/>
            <w:vMerge/>
            <w:shd w:val="clear" w:color="auto" w:fill="F2F2F2" w:themeFill="background1" w:themeFillShade="F2"/>
            <w:vAlign w:val="center"/>
          </w:tcPr>
          <w:p w14:paraId="19FF83B9" w14:textId="067C9B58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FFF2CC" w:themeFill="accent4" w:themeFillTint="33"/>
            <w:vAlign w:val="center"/>
          </w:tcPr>
          <w:p w14:paraId="43EDF9D7" w14:textId="6A53F2D9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F2F2F2" w:themeFill="background1" w:themeFillShade="F2"/>
            <w:vAlign w:val="center"/>
          </w:tcPr>
          <w:p w14:paraId="1B96873F" w14:textId="5B77FEB2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FFF2CC" w:themeFill="accent4" w:themeFillTint="33"/>
            <w:vAlign w:val="center"/>
          </w:tcPr>
          <w:p w14:paraId="424CD272" w14:textId="2335E341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18322F37" w14:textId="14B94918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B2400" w:rsidRPr="006B4F5E" w14:paraId="0BE8558C" w14:textId="77777777" w:rsidTr="009B2400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D2C1090" w14:textId="4A1F645B" w:rsidR="009B2400" w:rsidRPr="006B4F5E" w:rsidRDefault="009B2400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12:00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14:paraId="0E8426B4" w14:textId="62A3BD6B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Program Meeting</w:t>
            </w:r>
          </w:p>
        </w:tc>
        <w:tc>
          <w:tcPr>
            <w:tcW w:w="1620" w:type="dxa"/>
            <w:vMerge w:val="restart"/>
            <w:vAlign w:val="center"/>
          </w:tcPr>
          <w:p w14:paraId="7ECD7851" w14:textId="6B6CEB14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Program work</w:t>
            </w:r>
          </w:p>
        </w:tc>
        <w:tc>
          <w:tcPr>
            <w:tcW w:w="1620" w:type="dxa"/>
            <w:vMerge/>
            <w:vAlign w:val="center"/>
          </w:tcPr>
          <w:p w14:paraId="2B8DACB8" w14:textId="5C0E0EB1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7527DAE5" w14:textId="645F0F46" w:rsidR="009B2400" w:rsidRPr="006B4F5E" w:rsidRDefault="009B2400" w:rsidP="009B24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Program work</w:t>
            </w:r>
          </w:p>
        </w:tc>
        <w:tc>
          <w:tcPr>
            <w:tcW w:w="1620" w:type="dxa"/>
            <w:vMerge/>
            <w:vAlign w:val="center"/>
          </w:tcPr>
          <w:p w14:paraId="15056B0C" w14:textId="3319F672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B4F5E" w:rsidRPr="006B4F5E" w14:paraId="108C6AE8" w14:textId="77777777" w:rsidTr="009B2400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474852C" w14:textId="23245087" w:rsidR="006B4F5E" w:rsidRPr="006B4F5E" w:rsidRDefault="006B4F5E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1:00</w:t>
            </w:r>
          </w:p>
        </w:tc>
        <w:tc>
          <w:tcPr>
            <w:tcW w:w="1710" w:type="dxa"/>
            <w:vMerge w:val="restart"/>
            <w:vAlign w:val="center"/>
          </w:tcPr>
          <w:p w14:paraId="6525E66A" w14:textId="148A3B50" w:rsidR="006B4F5E" w:rsidRPr="006B4F5E" w:rsidRDefault="006B4F5E" w:rsidP="009B24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 xml:space="preserve">Grade and prep </w:t>
            </w:r>
          </w:p>
        </w:tc>
        <w:tc>
          <w:tcPr>
            <w:tcW w:w="1620" w:type="dxa"/>
            <w:vMerge/>
            <w:vAlign w:val="center"/>
          </w:tcPr>
          <w:p w14:paraId="7A054CE4" w14:textId="57D11278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3863C59C" w14:textId="2D30FECB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66A0B209" w14:textId="045DDAC9" w:rsidR="006B4F5E" w:rsidRPr="006B4F5E" w:rsidRDefault="006B4F5E" w:rsidP="009B24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3DDADE3C" w14:textId="333BDA26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B4F5E" w:rsidRPr="006B4F5E" w14:paraId="3610A13E" w14:textId="77777777" w:rsidTr="009B2400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5EE0837" w14:textId="45F7A604" w:rsidR="006B4F5E" w:rsidRPr="006B4F5E" w:rsidRDefault="006B4F5E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2:00</w:t>
            </w:r>
          </w:p>
        </w:tc>
        <w:tc>
          <w:tcPr>
            <w:tcW w:w="1710" w:type="dxa"/>
            <w:vMerge/>
            <w:vAlign w:val="center"/>
          </w:tcPr>
          <w:p w14:paraId="47BE2030" w14:textId="3BB73718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63E5B52A" w14:textId="2E551DC1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7E640364" w14:textId="7F099990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5DE30C30" w14:textId="3E5CF616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6A5766D3" w14:textId="3CBD1F0C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B4F5E" w:rsidRPr="006B4F5E" w14:paraId="231DC05B" w14:textId="77777777" w:rsidTr="009B2400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57F6F99" w14:textId="77777777" w:rsidR="006B4F5E" w:rsidRPr="006B4F5E" w:rsidRDefault="006B4F5E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3:00</w:t>
            </w:r>
          </w:p>
        </w:tc>
        <w:tc>
          <w:tcPr>
            <w:tcW w:w="1710" w:type="dxa"/>
            <w:vMerge/>
            <w:vAlign w:val="center"/>
          </w:tcPr>
          <w:p w14:paraId="64E923A3" w14:textId="1173DBC6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5F0902FF" w14:textId="24C2FA3F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77C4E838" w14:textId="0286EB8E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580DA8A6" w14:textId="238CF680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1F0BCF55" w14:textId="67F2E9CD" w:rsidR="006B4F5E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B2400" w:rsidRPr="006B4F5E" w14:paraId="7CA83D70" w14:textId="77777777" w:rsidTr="006B4F5E">
        <w:trPr>
          <w:trHeight w:val="432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7069347" w14:textId="260B1203" w:rsidR="009B2400" w:rsidRPr="006B4F5E" w:rsidRDefault="009B2400" w:rsidP="009B240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4F5E">
              <w:rPr>
                <w:rFonts w:cstheme="minorHAnsi"/>
                <w:b/>
                <w:sz w:val="22"/>
                <w:szCs w:val="22"/>
              </w:rPr>
              <w:t>4:00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124CD6C6" w14:textId="7226A699" w:rsidR="009B2400" w:rsidRPr="006B4F5E" w:rsidRDefault="006B4F5E" w:rsidP="009B24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F5E">
              <w:rPr>
                <w:rFonts w:cstheme="minorHAnsi"/>
                <w:sz w:val="20"/>
                <w:szCs w:val="20"/>
              </w:rPr>
              <w:t>MBP Office Hour 4:30 – 5:15</w:t>
            </w:r>
          </w:p>
        </w:tc>
        <w:tc>
          <w:tcPr>
            <w:tcW w:w="1620" w:type="dxa"/>
            <w:vMerge/>
            <w:vAlign w:val="center"/>
          </w:tcPr>
          <w:p w14:paraId="28D82473" w14:textId="71F00A89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06FB244D" w14:textId="007BA214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6BAC4D40" w14:textId="06CE2803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4C1C81B1" w14:textId="44D4A467" w:rsidR="009B2400" w:rsidRPr="006B4F5E" w:rsidRDefault="009B2400" w:rsidP="009B24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EF40C6E" w14:textId="77777777" w:rsidR="00614AA9" w:rsidRPr="006B4F5E" w:rsidRDefault="00614AA9" w:rsidP="00BA02FA">
      <w:pPr>
        <w:widowControl w:val="0"/>
        <w:autoSpaceDE w:val="0"/>
        <w:autoSpaceDN w:val="0"/>
        <w:adjustRightInd w:val="0"/>
        <w:spacing w:line="280" w:lineRule="atLeast"/>
        <w:rPr>
          <w:rFonts w:cstheme="minorHAnsi"/>
          <w:sz w:val="22"/>
          <w:szCs w:val="22"/>
        </w:rPr>
      </w:pPr>
    </w:p>
    <w:p w14:paraId="42E16E86" w14:textId="55DD4527" w:rsidR="000D7F18" w:rsidRPr="006B4F5E" w:rsidRDefault="000D7F18" w:rsidP="00A841F9">
      <w:pPr>
        <w:widowControl w:val="0"/>
        <w:autoSpaceDE w:val="0"/>
        <w:autoSpaceDN w:val="0"/>
        <w:adjustRightInd w:val="0"/>
        <w:spacing w:line="280" w:lineRule="atLeast"/>
        <w:ind w:left="90"/>
        <w:jc w:val="center"/>
        <w:rPr>
          <w:rFonts w:cstheme="minorHAnsi"/>
          <w:sz w:val="32"/>
          <w:szCs w:val="21"/>
        </w:rPr>
      </w:pPr>
      <w:r w:rsidRPr="006B4F5E">
        <w:rPr>
          <w:rFonts w:cstheme="minorHAnsi"/>
          <w:sz w:val="32"/>
          <w:szCs w:val="21"/>
        </w:rPr>
        <w:t xml:space="preserve">Courses for </w:t>
      </w:r>
      <w:r w:rsidR="004A3396" w:rsidRPr="006B4F5E">
        <w:rPr>
          <w:rFonts w:cstheme="minorHAnsi"/>
          <w:sz w:val="32"/>
          <w:szCs w:val="21"/>
        </w:rPr>
        <w:t>FALL</w:t>
      </w:r>
      <w:r w:rsidR="00AD7D9B" w:rsidRPr="006B4F5E">
        <w:rPr>
          <w:rFonts w:cstheme="minorHAnsi"/>
          <w:sz w:val="32"/>
          <w:szCs w:val="21"/>
        </w:rPr>
        <w:t xml:space="preserve"> 202</w:t>
      </w:r>
      <w:r w:rsidR="009B2400" w:rsidRPr="006B4F5E">
        <w:rPr>
          <w:rFonts w:cstheme="minorHAnsi"/>
          <w:sz w:val="32"/>
          <w:szCs w:val="21"/>
        </w:rPr>
        <w:t>6</w:t>
      </w:r>
      <w:r w:rsidRPr="006B4F5E">
        <w:rPr>
          <w:rFonts w:cstheme="minorHAnsi"/>
          <w:sz w:val="32"/>
          <w:szCs w:val="21"/>
        </w:rPr>
        <w:t>:</w:t>
      </w:r>
    </w:p>
    <w:p w14:paraId="7639B5E1" w14:textId="77777777" w:rsidR="00D02043" w:rsidRPr="006B4F5E" w:rsidRDefault="00D02043" w:rsidP="000D7F18">
      <w:pPr>
        <w:widowControl w:val="0"/>
        <w:autoSpaceDE w:val="0"/>
        <w:autoSpaceDN w:val="0"/>
        <w:adjustRightInd w:val="0"/>
        <w:spacing w:line="280" w:lineRule="atLeast"/>
        <w:ind w:left="90"/>
        <w:rPr>
          <w:rFonts w:cstheme="minorHAnsi"/>
          <w:sz w:val="28"/>
          <w:szCs w:val="20"/>
        </w:rPr>
      </w:pPr>
    </w:p>
    <w:p w14:paraId="1C0F487D" w14:textId="1AD4598C" w:rsidR="000D7F18" w:rsidRPr="006B4F5E" w:rsidRDefault="00130945" w:rsidP="00A841F9">
      <w:pPr>
        <w:rPr>
          <w:rFonts w:cstheme="minorHAnsi"/>
          <w:sz w:val="28"/>
          <w:szCs w:val="22"/>
        </w:rPr>
      </w:pPr>
      <w:r w:rsidRPr="006B4F5E">
        <w:rPr>
          <w:rFonts w:cstheme="minorHAnsi"/>
          <w:sz w:val="28"/>
          <w:szCs w:val="22"/>
        </w:rPr>
        <w:t>RE 30</w:t>
      </w:r>
      <w:r w:rsidR="006503DF" w:rsidRPr="006B4F5E">
        <w:rPr>
          <w:rFonts w:cstheme="minorHAnsi"/>
          <w:sz w:val="28"/>
          <w:szCs w:val="22"/>
        </w:rPr>
        <w:t>9</w:t>
      </w:r>
      <w:r w:rsidRPr="006B4F5E">
        <w:rPr>
          <w:rFonts w:cstheme="minorHAnsi"/>
          <w:sz w:val="28"/>
          <w:szCs w:val="22"/>
        </w:rPr>
        <w:t xml:space="preserve"> </w:t>
      </w:r>
      <w:r w:rsidRPr="006B4F5E">
        <w:rPr>
          <w:rFonts w:cstheme="minorHAnsi"/>
          <w:sz w:val="28"/>
          <w:szCs w:val="22"/>
        </w:rPr>
        <w:tab/>
      </w:r>
      <w:r w:rsidRPr="006B4F5E">
        <w:rPr>
          <w:rFonts w:cstheme="minorHAnsi"/>
          <w:sz w:val="28"/>
          <w:szCs w:val="22"/>
        </w:rPr>
        <w:tab/>
      </w:r>
      <w:r w:rsidR="006503DF" w:rsidRPr="006B4F5E">
        <w:rPr>
          <w:rFonts w:cstheme="minorHAnsi"/>
          <w:sz w:val="28"/>
          <w:szCs w:val="22"/>
        </w:rPr>
        <w:t>Disciplinary Literacy</w:t>
      </w:r>
      <w:r w:rsidR="000E490B" w:rsidRPr="006B4F5E">
        <w:rPr>
          <w:rFonts w:cstheme="minorHAnsi"/>
          <w:sz w:val="28"/>
          <w:szCs w:val="22"/>
        </w:rPr>
        <w:t xml:space="preserve"> (online)</w:t>
      </w:r>
    </w:p>
    <w:p w14:paraId="687B57AE" w14:textId="4F866F44" w:rsidR="00130945" w:rsidRPr="006B4F5E" w:rsidRDefault="00130945" w:rsidP="00A841F9">
      <w:pPr>
        <w:rPr>
          <w:rFonts w:cstheme="minorHAnsi"/>
          <w:sz w:val="28"/>
          <w:szCs w:val="22"/>
        </w:rPr>
      </w:pPr>
      <w:r w:rsidRPr="006B4F5E">
        <w:rPr>
          <w:rFonts w:cstheme="minorHAnsi"/>
          <w:sz w:val="28"/>
          <w:szCs w:val="22"/>
        </w:rPr>
        <w:t>RE 3</w:t>
      </w:r>
      <w:r w:rsidR="006503DF" w:rsidRPr="006B4F5E">
        <w:rPr>
          <w:rFonts w:cstheme="minorHAnsi"/>
          <w:sz w:val="28"/>
          <w:szCs w:val="22"/>
        </w:rPr>
        <w:t>42</w:t>
      </w:r>
      <w:r w:rsidRPr="006B4F5E">
        <w:rPr>
          <w:rFonts w:cstheme="minorHAnsi"/>
          <w:sz w:val="28"/>
          <w:szCs w:val="22"/>
        </w:rPr>
        <w:t xml:space="preserve"> </w:t>
      </w:r>
      <w:r w:rsidRPr="006B4F5E">
        <w:rPr>
          <w:rFonts w:cstheme="minorHAnsi"/>
          <w:sz w:val="28"/>
          <w:szCs w:val="22"/>
        </w:rPr>
        <w:tab/>
      </w:r>
      <w:r w:rsidRPr="006B4F5E">
        <w:rPr>
          <w:rFonts w:cstheme="minorHAnsi"/>
          <w:sz w:val="28"/>
          <w:szCs w:val="22"/>
        </w:rPr>
        <w:tab/>
      </w:r>
      <w:r w:rsidR="006503DF" w:rsidRPr="006B4F5E">
        <w:rPr>
          <w:rFonts w:cstheme="minorHAnsi"/>
          <w:sz w:val="28"/>
          <w:szCs w:val="22"/>
        </w:rPr>
        <w:t>Intermediate Literacy</w:t>
      </w:r>
      <w:r w:rsidR="000E490B" w:rsidRPr="006B4F5E">
        <w:rPr>
          <w:rFonts w:cstheme="minorHAnsi"/>
          <w:sz w:val="28"/>
          <w:szCs w:val="22"/>
        </w:rPr>
        <w:t xml:space="preserve"> (</w:t>
      </w:r>
      <w:r w:rsidR="004A3396" w:rsidRPr="006B4F5E">
        <w:rPr>
          <w:rFonts w:cstheme="minorHAnsi"/>
          <w:sz w:val="28"/>
          <w:szCs w:val="22"/>
        </w:rPr>
        <w:t>online</w:t>
      </w:r>
      <w:r w:rsidR="0079077D" w:rsidRPr="006B4F5E">
        <w:rPr>
          <w:rFonts w:cstheme="minorHAnsi"/>
          <w:sz w:val="28"/>
          <w:szCs w:val="22"/>
        </w:rPr>
        <w:t>)</w:t>
      </w:r>
    </w:p>
    <w:p w14:paraId="39FE821E" w14:textId="4C6F82EB" w:rsidR="00A841F9" w:rsidRPr="006B4F5E" w:rsidRDefault="00A841F9" w:rsidP="00A841F9">
      <w:pPr>
        <w:rPr>
          <w:rFonts w:cstheme="minorHAnsi"/>
          <w:sz w:val="28"/>
          <w:szCs w:val="22"/>
        </w:rPr>
      </w:pPr>
      <w:r w:rsidRPr="006B4F5E">
        <w:rPr>
          <w:rFonts w:cstheme="minorHAnsi"/>
          <w:sz w:val="28"/>
          <w:szCs w:val="22"/>
        </w:rPr>
        <w:t>ED 425</w:t>
      </w:r>
      <w:r w:rsidRPr="006B4F5E">
        <w:rPr>
          <w:rFonts w:cstheme="minorHAnsi"/>
          <w:sz w:val="28"/>
          <w:szCs w:val="22"/>
        </w:rPr>
        <w:tab/>
      </w:r>
      <w:r w:rsidRPr="006B4F5E">
        <w:rPr>
          <w:rFonts w:cstheme="minorHAnsi"/>
          <w:sz w:val="28"/>
          <w:szCs w:val="22"/>
        </w:rPr>
        <w:tab/>
        <w:t>Instructional Methods &amp; Classroom Mgmt K-8 (online)</w:t>
      </w:r>
    </w:p>
    <w:p w14:paraId="4E8441E9" w14:textId="3B259A07" w:rsidR="000D7F18" w:rsidRPr="006B4F5E" w:rsidRDefault="000D7F18" w:rsidP="00A841F9">
      <w:pPr>
        <w:rPr>
          <w:rFonts w:cstheme="minorHAnsi"/>
          <w:sz w:val="28"/>
          <w:szCs w:val="22"/>
        </w:rPr>
      </w:pPr>
    </w:p>
    <w:sectPr w:rsidR="000D7F18" w:rsidRPr="006B4F5E" w:rsidSect="00BA02FA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259950" w14:textId="77777777" w:rsidR="0082594C" w:rsidRDefault="0082594C" w:rsidP="00B54645">
      <w:r>
        <w:separator/>
      </w:r>
    </w:p>
  </w:endnote>
  <w:endnote w:type="continuationSeparator" w:id="0">
    <w:p w14:paraId="7BED39BA" w14:textId="77777777" w:rsidR="0082594C" w:rsidRDefault="0082594C" w:rsidP="00B5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B96440" w14:textId="77777777" w:rsidR="0082594C" w:rsidRDefault="0082594C" w:rsidP="00B54645">
      <w:r>
        <w:separator/>
      </w:r>
    </w:p>
  </w:footnote>
  <w:footnote w:type="continuationSeparator" w:id="0">
    <w:p w14:paraId="7E7CBA2E" w14:textId="77777777" w:rsidR="0082594C" w:rsidRDefault="0082594C" w:rsidP="00B54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A60902"/>
    <w:multiLevelType w:val="hybridMultilevel"/>
    <w:tmpl w:val="995833AC"/>
    <w:lvl w:ilvl="0" w:tplc="1B68A33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881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52"/>
    <w:rsid w:val="00027AAA"/>
    <w:rsid w:val="000A278B"/>
    <w:rsid w:val="000D5A07"/>
    <w:rsid w:val="000D7F18"/>
    <w:rsid w:val="000E33DE"/>
    <w:rsid w:val="000E490B"/>
    <w:rsid w:val="000F5BAF"/>
    <w:rsid w:val="00104022"/>
    <w:rsid w:val="00130945"/>
    <w:rsid w:val="001312CE"/>
    <w:rsid w:val="00132586"/>
    <w:rsid w:val="0013786A"/>
    <w:rsid w:val="00147FE2"/>
    <w:rsid w:val="00181476"/>
    <w:rsid w:val="00182F19"/>
    <w:rsid w:val="0019716B"/>
    <w:rsid w:val="001C4A5B"/>
    <w:rsid w:val="001D336D"/>
    <w:rsid w:val="00214D2B"/>
    <w:rsid w:val="00233C8C"/>
    <w:rsid w:val="00234BA6"/>
    <w:rsid w:val="00237FF7"/>
    <w:rsid w:val="00265C73"/>
    <w:rsid w:val="002900AB"/>
    <w:rsid w:val="002B6755"/>
    <w:rsid w:val="002C20CE"/>
    <w:rsid w:val="003246A5"/>
    <w:rsid w:val="00376A9E"/>
    <w:rsid w:val="003A538D"/>
    <w:rsid w:val="003A799C"/>
    <w:rsid w:val="003C05D8"/>
    <w:rsid w:val="003D2CBA"/>
    <w:rsid w:val="003E2F2F"/>
    <w:rsid w:val="003F18BA"/>
    <w:rsid w:val="00426065"/>
    <w:rsid w:val="00464CDA"/>
    <w:rsid w:val="00485FD3"/>
    <w:rsid w:val="0048754B"/>
    <w:rsid w:val="004A0478"/>
    <w:rsid w:val="004A3396"/>
    <w:rsid w:val="004A61AC"/>
    <w:rsid w:val="004B27D4"/>
    <w:rsid w:val="004C2337"/>
    <w:rsid w:val="00545B47"/>
    <w:rsid w:val="005566C4"/>
    <w:rsid w:val="005A5561"/>
    <w:rsid w:val="005D12F0"/>
    <w:rsid w:val="005F6E2B"/>
    <w:rsid w:val="00614AA9"/>
    <w:rsid w:val="006503DF"/>
    <w:rsid w:val="00650D75"/>
    <w:rsid w:val="00654CBB"/>
    <w:rsid w:val="006A0281"/>
    <w:rsid w:val="006A155D"/>
    <w:rsid w:val="006A7D74"/>
    <w:rsid w:val="006B4F5E"/>
    <w:rsid w:val="00736C0E"/>
    <w:rsid w:val="0074254E"/>
    <w:rsid w:val="00777DDE"/>
    <w:rsid w:val="007858A1"/>
    <w:rsid w:val="0079077D"/>
    <w:rsid w:val="007A0752"/>
    <w:rsid w:val="007B16E9"/>
    <w:rsid w:val="007E33AD"/>
    <w:rsid w:val="0082594C"/>
    <w:rsid w:val="0085055B"/>
    <w:rsid w:val="008B4CA5"/>
    <w:rsid w:val="008B52A7"/>
    <w:rsid w:val="008D3990"/>
    <w:rsid w:val="008D55FA"/>
    <w:rsid w:val="008E0F3A"/>
    <w:rsid w:val="0094154E"/>
    <w:rsid w:val="009459E0"/>
    <w:rsid w:val="009948D6"/>
    <w:rsid w:val="009B2400"/>
    <w:rsid w:val="009B6956"/>
    <w:rsid w:val="009E13C7"/>
    <w:rsid w:val="00A23675"/>
    <w:rsid w:val="00A277B3"/>
    <w:rsid w:val="00A31D61"/>
    <w:rsid w:val="00A46376"/>
    <w:rsid w:val="00A46DD6"/>
    <w:rsid w:val="00A544C2"/>
    <w:rsid w:val="00A812CA"/>
    <w:rsid w:val="00A841F9"/>
    <w:rsid w:val="00AB3E4F"/>
    <w:rsid w:val="00AD7D9B"/>
    <w:rsid w:val="00AE2E3B"/>
    <w:rsid w:val="00AE7038"/>
    <w:rsid w:val="00AF4FEA"/>
    <w:rsid w:val="00AF5FC7"/>
    <w:rsid w:val="00AF7336"/>
    <w:rsid w:val="00B15779"/>
    <w:rsid w:val="00B41BA7"/>
    <w:rsid w:val="00B54645"/>
    <w:rsid w:val="00B86D1E"/>
    <w:rsid w:val="00BA02FA"/>
    <w:rsid w:val="00BB45FB"/>
    <w:rsid w:val="00BD1249"/>
    <w:rsid w:val="00C12049"/>
    <w:rsid w:val="00C16032"/>
    <w:rsid w:val="00C76E29"/>
    <w:rsid w:val="00D00FE3"/>
    <w:rsid w:val="00D02043"/>
    <w:rsid w:val="00D218CB"/>
    <w:rsid w:val="00D248ED"/>
    <w:rsid w:val="00D27FB7"/>
    <w:rsid w:val="00D30652"/>
    <w:rsid w:val="00D42146"/>
    <w:rsid w:val="00D47CD6"/>
    <w:rsid w:val="00D65C0C"/>
    <w:rsid w:val="00DB0647"/>
    <w:rsid w:val="00DB0A33"/>
    <w:rsid w:val="00E21C4C"/>
    <w:rsid w:val="00E22AC7"/>
    <w:rsid w:val="00EE557C"/>
    <w:rsid w:val="00F0624C"/>
    <w:rsid w:val="00FC2E02"/>
    <w:rsid w:val="00FD0554"/>
    <w:rsid w:val="00FD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D20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46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645"/>
  </w:style>
  <w:style w:type="paragraph" w:styleId="Footer">
    <w:name w:val="footer"/>
    <w:basedOn w:val="Normal"/>
    <w:link w:val="FooterChar"/>
    <w:uiPriority w:val="99"/>
    <w:unhideWhenUsed/>
    <w:rsid w:val="00B546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645"/>
  </w:style>
  <w:style w:type="paragraph" w:styleId="ListParagraph">
    <w:name w:val="List Paragraph"/>
    <w:basedOn w:val="Normal"/>
    <w:uiPriority w:val="34"/>
    <w:qFormat/>
    <w:rsid w:val="001309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3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3DF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49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E4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alexander@lcsc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massaro/Library/Group%20Containers/UBF8T346G9.Office/User%20Content.localized/Templates.localized/Division%20of%20Edu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0DE1546-2C3A-7E41-87FA-288B1DB0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Division of Education.dotx</Template>
  <TotalTime>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D. Alexander</cp:lastModifiedBy>
  <cp:revision>4</cp:revision>
  <cp:lastPrinted>2018-08-28T17:23:00Z</cp:lastPrinted>
  <dcterms:created xsi:type="dcterms:W3CDTF">2026-06-22T22:39:00Z</dcterms:created>
  <dcterms:modified xsi:type="dcterms:W3CDTF">2026-08-05T17:26:00Z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52c9e7-abca-4a0c-8d1e-359de5859faf_Enabled">
    <vt:lpwstr>true</vt:lpwstr>
  </property>
  <property fmtid="{D5CDD505-2E9C-101B-9397-08002B2CF9AE}" pid="3" name="MSIP_Label_5452c9e7-abca-4a0c-8d1e-359de5859faf_SetDate">
    <vt:lpwstr>2026-06-22T22:39:54Z</vt:lpwstr>
  </property>
  <property fmtid="{D5CDD505-2E9C-101B-9397-08002B2CF9AE}" pid="4" name="MSIP_Label_5452c9e7-abca-4a0c-8d1e-359de5859faf_Method">
    <vt:lpwstr>Standard</vt:lpwstr>
  </property>
  <property fmtid="{D5CDD505-2E9C-101B-9397-08002B2CF9AE}" pid="5" name="MSIP_Label_5452c9e7-abca-4a0c-8d1e-359de5859faf_Name">
    <vt:lpwstr>2 - Internal Data</vt:lpwstr>
  </property>
  <property fmtid="{D5CDD505-2E9C-101B-9397-08002B2CF9AE}" pid="6" name="MSIP_Label_5452c9e7-abca-4a0c-8d1e-359de5859faf_SiteId">
    <vt:lpwstr>d69af587-4121-4d4c-91c0-fc1a66f46621</vt:lpwstr>
  </property>
  <property fmtid="{D5CDD505-2E9C-101B-9397-08002B2CF9AE}" pid="7" name="MSIP_Label_5452c9e7-abca-4a0c-8d1e-359de5859faf_ActionId">
    <vt:lpwstr>5027610f-47ce-448b-a9f7-bd1ba0723743</vt:lpwstr>
  </property>
  <property fmtid="{D5CDD505-2E9C-101B-9397-08002B2CF9AE}" pid="8" name="MSIP_Label_5452c9e7-abca-4a0c-8d1e-359de5859faf_ContentBits">
    <vt:lpwstr>0</vt:lpwstr>
  </property>
  <property fmtid="{D5CDD505-2E9C-101B-9397-08002B2CF9AE}" pid="9" name="MSIP_Label_5452c9e7-abca-4a0c-8d1e-359de5859faf_Tag">
    <vt:lpwstr>50, 3, 0, 1</vt:lpwstr>
  </property>
</Properties>
</file>